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D62" w:rsidRPr="00F4606E" w:rsidRDefault="003B1D62" w:rsidP="00F4606E">
      <w:pPr>
        <w:tabs>
          <w:tab w:val="left" w:pos="3653"/>
        </w:tabs>
        <w:spacing w:line="240" w:lineRule="auto"/>
        <w:jc w:val="left"/>
        <w:rPr>
          <w:rFonts w:ascii="Palatino Linotype" w:hAnsi="Palatino Linotype" w:cs="Palatino Linotype"/>
          <w:b/>
          <w:bCs/>
          <w:spacing w:val="-10"/>
          <w:sz w:val="28"/>
          <w:szCs w:val="28"/>
          <w:lang w:val="ca-ES" w:eastAsia="es-ES"/>
        </w:rPr>
      </w:pPr>
      <w:bookmarkStart w:id="0" w:name="_GoBack"/>
      <w:r w:rsidRPr="005D1440">
        <w:rPr>
          <w:rFonts w:ascii="Palatino Linotype" w:hAnsi="Palatino Linotype" w:cs="Palatino Linotype"/>
          <w:b/>
          <w:bCs/>
          <w:spacing w:val="-6"/>
          <w:sz w:val="40"/>
          <w:szCs w:val="40"/>
          <w:lang w:val="ca-ES"/>
        </w:rPr>
        <w:t xml:space="preserve">L’equip educatiu més enllà del docent: l’Educació Social </w:t>
      </w:r>
      <w:r>
        <w:rPr>
          <w:rFonts w:ascii="Palatino Linotype" w:hAnsi="Palatino Linotype" w:cs="Palatino Linotype"/>
          <w:b/>
          <w:bCs/>
          <w:spacing w:val="-6"/>
          <w:sz w:val="40"/>
          <w:szCs w:val="40"/>
          <w:lang w:val="ca-ES"/>
        </w:rPr>
        <w:t>a l’es</w:t>
      </w:r>
      <w:r w:rsidRPr="005D1440">
        <w:rPr>
          <w:rFonts w:ascii="Palatino Linotype" w:hAnsi="Palatino Linotype" w:cs="Palatino Linotype"/>
          <w:b/>
          <w:bCs/>
          <w:spacing w:val="-6"/>
          <w:sz w:val="40"/>
          <w:szCs w:val="40"/>
          <w:lang w:val="ca-ES"/>
        </w:rPr>
        <w:t>cola</w:t>
      </w:r>
      <w:r>
        <w:rPr>
          <w:rFonts w:ascii="Palatino Linotype" w:hAnsi="Palatino Linotype" w:cs="Palatino Linotype"/>
          <w:b/>
          <w:bCs/>
          <w:spacing w:val="-6"/>
          <w:sz w:val="36"/>
          <w:szCs w:val="36"/>
          <w:lang w:val="ca-ES"/>
        </w:rPr>
        <w:br/>
      </w:r>
      <w:r w:rsidRPr="00F4606E">
        <w:rPr>
          <w:rFonts w:ascii="Palatino Linotype" w:hAnsi="Palatino Linotype" w:cs="Palatino Linotype"/>
          <w:b/>
          <w:bCs/>
          <w:spacing w:val="-6"/>
          <w:sz w:val="28"/>
          <w:szCs w:val="28"/>
          <w:lang w:val="ca-ES" w:eastAsia="es-ES"/>
        </w:rPr>
        <w:t xml:space="preserve">Jornada dijous 6 de juliol del 2017 </w:t>
      </w:r>
    </w:p>
    <w:bookmarkEnd w:id="0"/>
    <w:p w:rsidR="003B1D62" w:rsidRPr="007E4DFD" w:rsidRDefault="003B1D62" w:rsidP="00A21626">
      <w:pPr>
        <w:shd w:val="clear" w:color="auto" w:fill="FFFFFF"/>
        <w:spacing w:after="0" w:line="240" w:lineRule="auto"/>
        <w:rPr>
          <w:rFonts w:ascii="Palatino Linotype" w:hAnsi="Palatino Linotype" w:cs="Palatino Linotype"/>
          <w:sz w:val="22"/>
          <w:szCs w:val="22"/>
          <w:lang w:val="ca-ES" w:eastAsia="es-ES"/>
        </w:rPr>
      </w:pPr>
    </w:p>
    <w:p w:rsidR="003B1D62" w:rsidRPr="00F4606E" w:rsidRDefault="003B1D62" w:rsidP="007E4DFD">
      <w:pPr>
        <w:rPr>
          <w:rFonts w:ascii="Palatino Linotype" w:hAnsi="Palatino Linotype" w:cs="Palatino Linotype"/>
          <w:b/>
          <w:bCs/>
          <w:sz w:val="28"/>
          <w:szCs w:val="28"/>
        </w:rPr>
      </w:pPr>
      <w:r w:rsidRPr="00F4606E">
        <w:rPr>
          <w:rFonts w:ascii="Palatino Linotype" w:hAnsi="Palatino Linotype" w:cs="Palatino Linotype"/>
          <w:b/>
          <w:bCs/>
          <w:sz w:val="28"/>
          <w:szCs w:val="28"/>
        </w:rPr>
        <w:t>POSTER</w:t>
      </w:r>
    </w:p>
    <w:p w:rsidR="003B1D62" w:rsidRPr="007E4DFD" w:rsidRDefault="003B1D62" w:rsidP="00F4606E">
      <w:pPr>
        <w:jc w:val="left"/>
        <w:rPr>
          <w:rFonts w:ascii="Palatino Linotype" w:hAnsi="Palatino Linotype" w:cs="Palatino Linotype"/>
        </w:rPr>
      </w:pPr>
      <w:r w:rsidRPr="007E4DFD">
        <w:rPr>
          <w:rFonts w:ascii="Palatino Linotype" w:hAnsi="Palatino Linotype" w:cs="Palatino Linotype"/>
        </w:rPr>
        <w:t>Nom de l’alumne:_____________________________________________________</w:t>
      </w:r>
      <w:r>
        <w:rPr>
          <w:rFonts w:ascii="Palatino Linotype" w:hAnsi="Palatino Linotype" w:cs="Palatino Linotype"/>
        </w:rPr>
        <w:br/>
      </w:r>
      <w:r w:rsidRPr="007E4DFD">
        <w:rPr>
          <w:rFonts w:ascii="Palatino Linotype" w:hAnsi="Palatino Linotype" w:cs="Palatino Linotype"/>
        </w:rPr>
        <w:t>Universitat:__________________________________________________________</w:t>
      </w:r>
      <w:r>
        <w:rPr>
          <w:rFonts w:ascii="Palatino Linotype" w:hAnsi="Palatino Linotype" w:cs="Palatino Linotype"/>
        </w:rPr>
        <w:br/>
      </w:r>
      <w:r w:rsidRPr="007E4DFD">
        <w:rPr>
          <w:rFonts w:ascii="Palatino Linotype" w:hAnsi="Palatino Linotype" w:cs="Palatino Linotype"/>
        </w:rPr>
        <w:t>Any de realització:____________________________________________________</w:t>
      </w:r>
    </w:p>
    <w:p w:rsidR="003B1D62" w:rsidRDefault="003B1D62" w:rsidP="00F4606E">
      <w:pPr>
        <w:pStyle w:val="ListParagraph"/>
        <w:numPr>
          <w:ilvl w:val="0"/>
          <w:numId w:val="3"/>
        </w:numPr>
        <w:spacing w:line="240" w:lineRule="auto"/>
        <w:ind w:left="284" w:hanging="284"/>
        <w:jc w:val="left"/>
        <w:rPr>
          <w:rFonts w:ascii="Palatino Linotype" w:hAnsi="Palatino Linotype" w:cs="Palatino Linotype"/>
        </w:rPr>
      </w:pPr>
      <w:r w:rsidRPr="00F4606E">
        <w:rPr>
          <w:rFonts w:ascii="Palatino Linotype" w:hAnsi="Palatino Linotype" w:cs="Palatino Linotype"/>
        </w:rPr>
        <w:t xml:space="preserve">Treball Final de Màster </w:t>
      </w:r>
    </w:p>
    <w:p w:rsidR="003B1D62" w:rsidRDefault="003B1D62" w:rsidP="00F4606E">
      <w:pPr>
        <w:pStyle w:val="ListParagraph"/>
        <w:numPr>
          <w:ilvl w:val="0"/>
          <w:numId w:val="3"/>
        </w:numPr>
        <w:spacing w:line="240" w:lineRule="auto"/>
        <w:ind w:left="284" w:hanging="284"/>
        <w:jc w:val="left"/>
        <w:rPr>
          <w:rFonts w:ascii="Palatino Linotype" w:hAnsi="Palatino Linotype" w:cs="Palatino Linotype"/>
        </w:rPr>
      </w:pPr>
      <w:r w:rsidRPr="00F4606E">
        <w:rPr>
          <w:rFonts w:ascii="Palatino Linotype" w:hAnsi="Palatino Linotype" w:cs="Palatino Linotype"/>
        </w:rPr>
        <w:t>Treball Final de Grau</w:t>
      </w:r>
    </w:p>
    <w:p w:rsidR="003B1D62" w:rsidRPr="00F4606E" w:rsidRDefault="003B1D62" w:rsidP="00F4606E">
      <w:pPr>
        <w:pStyle w:val="ListParagraph"/>
        <w:numPr>
          <w:ilvl w:val="0"/>
          <w:numId w:val="3"/>
        </w:numPr>
        <w:spacing w:line="240" w:lineRule="auto"/>
        <w:ind w:left="284" w:hanging="284"/>
        <w:jc w:val="left"/>
        <w:rPr>
          <w:rFonts w:ascii="Palatino Linotype" w:hAnsi="Palatino Linotype" w:cs="Palatino Linotype"/>
        </w:rPr>
      </w:pPr>
      <w:r w:rsidRPr="00F4606E">
        <w:rPr>
          <w:rFonts w:ascii="Palatino Linotype" w:hAnsi="Palatino Linotype" w:cs="Palatino Linotype"/>
        </w:rPr>
        <w:t xml:space="preserve">Article </w:t>
      </w:r>
      <w:r>
        <w:rPr>
          <w:rFonts w:ascii="Palatino Linotype" w:hAnsi="Palatino Linotype" w:cs="Palatino Linotype"/>
        </w:rPr>
        <w:br/>
      </w:r>
    </w:p>
    <w:p w:rsidR="003B1D62" w:rsidRPr="007E4DFD" w:rsidRDefault="003B1D62" w:rsidP="007E4D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Palatino Linotype" w:hAnsi="Palatino Linotype" w:cs="Palatino Linotype"/>
        </w:rPr>
      </w:pPr>
      <w:r w:rsidRPr="007E4DFD">
        <w:rPr>
          <w:rFonts w:ascii="Palatino Linotype" w:hAnsi="Palatino Linotype" w:cs="Palatino Linotype"/>
        </w:rPr>
        <w:t>Títol</w:t>
      </w:r>
    </w:p>
    <w:p w:rsidR="003B1D62" w:rsidRPr="00F4606E" w:rsidRDefault="003B1D62" w:rsidP="007E4DFD">
      <w:pPr>
        <w:rPr>
          <w:rFonts w:ascii="Palatino Linotype" w:hAnsi="Palatino Linotype" w:cs="Palatino Linotype"/>
          <w:sz w:val="16"/>
          <w:szCs w:val="16"/>
        </w:rPr>
      </w:pPr>
    </w:p>
    <w:p w:rsidR="003B1D62" w:rsidRPr="007E4DFD" w:rsidRDefault="003B1D62" w:rsidP="00F4606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Palatino Linotype" w:hAnsi="Palatino Linotype" w:cs="Palatino Linotype"/>
        </w:rPr>
      </w:pPr>
      <w:r w:rsidRPr="007E4DFD">
        <w:rPr>
          <w:rFonts w:ascii="Palatino Linotype" w:hAnsi="Palatino Linotype" w:cs="Palatino Linotype"/>
        </w:rPr>
        <w:t>Resum (250-300 caràcters contant espais)</w:t>
      </w:r>
    </w:p>
    <w:p w:rsidR="003B1D62" w:rsidRPr="007E4DFD" w:rsidRDefault="003B1D62" w:rsidP="00F4606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Palatino Linotype" w:hAnsi="Palatino Linotype" w:cs="Palatino Linotype"/>
        </w:rPr>
      </w:pPr>
    </w:p>
    <w:p w:rsidR="003B1D62" w:rsidRPr="007E4DFD" w:rsidRDefault="003B1D62" w:rsidP="00F4606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Palatino Linotype" w:hAnsi="Palatino Linotype" w:cs="Palatino Linotype"/>
        </w:rPr>
      </w:pPr>
    </w:p>
    <w:p w:rsidR="003B1D62" w:rsidRPr="007E4DFD" w:rsidRDefault="003B1D62" w:rsidP="007E4D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Palatino Linotype" w:hAnsi="Palatino Linotype" w:cs="Palatino Linotype"/>
        </w:rPr>
      </w:pPr>
      <w:r w:rsidRPr="007E4DFD">
        <w:rPr>
          <w:rFonts w:ascii="Palatino Linotype" w:hAnsi="Palatino Linotype" w:cs="Palatino Linotype"/>
        </w:rPr>
        <w:t>Resultats (1000 caràcters màxim comptant espais)</w:t>
      </w:r>
    </w:p>
    <w:p w:rsidR="003B1D62" w:rsidRPr="007E4DFD" w:rsidRDefault="003B1D62" w:rsidP="007E4D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Palatino Linotype" w:hAnsi="Palatino Linotype" w:cs="Palatino Linotype"/>
        </w:rPr>
      </w:pPr>
    </w:p>
    <w:p w:rsidR="003B1D62" w:rsidRPr="007E4DFD" w:rsidRDefault="003B1D62" w:rsidP="007E4D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Palatino Linotype" w:hAnsi="Palatino Linotype" w:cs="Palatino Linotype"/>
        </w:rPr>
      </w:pPr>
    </w:p>
    <w:p w:rsidR="003B1D62" w:rsidRPr="007E4DFD" w:rsidRDefault="003B1D62" w:rsidP="007E4D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Palatino Linotype" w:hAnsi="Palatino Linotype" w:cs="Palatino Linotype"/>
        </w:rPr>
      </w:pPr>
    </w:p>
    <w:p w:rsidR="003B1D62" w:rsidRPr="007E4DFD" w:rsidRDefault="003B1D62" w:rsidP="00C341C0">
      <w:pPr>
        <w:pStyle w:val="ListParagraph"/>
        <w:numPr>
          <w:ilvl w:val="0"/>
          <w:numId w:val="4"/>
        </w:numPr>
        <w:ind w:left="284" w:hanging="426"/>
        <w:rPr>
          <w:sz w:val="22"/>
          <w:szCs w:val="22"/>
          <w:lang w:val="ca-ES"/>
        </w:rPr>
      </w:pPr>
      <w:r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s1026" type="#_x0000_t75" alt="by-nc" style="position:absolute;left:0;text-align:left;margin-left:378.65pt;margin-top:24.15pt;width:86.25pt;height:29.3pt;z-index:-251658240;visibility:visible" wrapcoords="-188 0 -188 21046 21600 21046 21600 0 -188 0">
            <v:imagedata r:id="rId7" o:title=""/>
            <w10:wrap type="tight"/>
          </v:shape>
        </w:pict>
      </w:r>
      <w:r w:rsidRPr="00F4606E">
        <w:t>Autoritzo al CEESC a la reproducció d’aquest treball amb una fórmula de Creative Commons on s’informi de sempre de  l’autor, i s’utilitzi l’obra o les seves possible deriv</w:t>
      </w:r>
      <w:r>
        <w:t>ades sense finalitats comercials.</w:t>
      </w:r>
    </w:p>
    <w:p w:rsidR="003B1D62" w:rsidRPr="007E4DFD" w:rsidRDefault="003B1D62" w:rsidP="00BB72D3">
      <w:pPr>
        <w:autoSpaceDE w:val="0"/>
        <w:autoSpaceDN w:val="0"/>
        <w:adjustRightInd w:val="0"/>
        <w:spacing w:after="0" w:line="240" w:lineRule="auto"/>
        <w:jc w:val="left"/>
        <w:rPr>
          <w:rFonts w:ascii="Palatino Linotype" w:hAnsi="Palatino Linotype" w:cs="Palatino Linotype"/>
          <w:sz w:val="22"/>
          <w:szCs w:val="22"/>
          <w:lang w:val="ca-ES"/>
        </w:rPr>
      </w:pPr>
    </w:p>
    <w:sectPr w:rsidR="003B1D62" w:rsidRPr="007E4DFD" w:rsidSect="00BB72D3">
      <w:headerReference w:type="default" r:id="rId8"/>
      <w:footerReference w:type="default" r:id="rId9"/>
      <w:pgSz w:w="11906" w:h="16838"/>
      <w:pgMar w:top="2835" w:right="1134" w:bottom="993" w:left="1531" w:header="993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D62" w:rsidRDefault="003B1D62" w:rsidP="003E7C4F">
      <w:pPr>
        <w:spacing w:after="0" w:line="240" w:lineRule="auto"/>
      </w:pPr>
      <w:r>
        <w:separator/>
      </w:r>
    </w:p>
  </w:endnote>
  <w:endnote w:type="continuationSeparator" w:id="0">
    <w:p w:rsidR="003B1D62" w:rsidRDefault="003B1D62" w:rsidP="003E7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D62" w:rsidRDefault="003B1D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D62" w:rsidRDefault="003B1D62" w:rsidP="003E7C4F">
      <w:pPr>
        <w:spacing w:after="0" w:line="240" w:lineRule="auto"/>
      </w:pPr>
      <w:r>
        <w:separator/>
      </w:r>
    </w:p>
  </w:footnote>
  <w:footnote w:type="continuationSeparator" w:id="0">
    <w:p w:rsidR="003B1D62" w:rsidRDefault="003B1D62" w:rsidP="003E7C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3" w:type="dxa"/>
      <w:tblInd w:w="2" w:type="dxa"/>
      <w:tblLook w:val="00A0"/>
    </w:tblPr>
    <w:tblGrid>
      <w:gridCol w:w="3794"/>
      <w:gridCol w:w="6129"/>
    </w:tblGrid>
    <w:tr w:rsidR="003B1D62">
      <w:tc>
        <w:tcPr>
          <w:tcW w:w="3794" w:type="dxa"/>
        </w:tcPr>
        <w:p w:rsidR="003B1D62" w:rsidRDefault="003B1D62" w:rsidP="001A7DEC">
          <w:pPr>
            <w:pStyle w:val="Header"/>
            <w:jc w:val="left"/>
          </w:pPr>
          <w:r w:rsidRPr="00BE0504">
            <w:rPr>
              <w:noProof/>
              <w:lang w:eastAsia="es-E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i1026" type="#_x0000_t75" style="width:162.75pt;height:57pt;visibility:visible">
                <v:imagedata r:id="rId1" o:title=""/>
              </v:shape>
            </w:pict>
          </w:r>
        </w:p>
      </w:tc>
      <w:tc>
        <w:tcPr>
          <w:tcW w:w="6129" w:type="dxa"/>
        </w:tcPr>
        <w:p w:rsidR="003B1D62" w:rsidRPr="001A7DEC" w:rsidRDefault="003B1D62" w:rsidP="001A7DEC">
          <w:pPr>
            <w:pStyle w:val="Header"/>
            <w:jc w:val="right"/>
            <w:rPr>
              <w:rFonts w:ascii="Arial" w:hAnsi="Arial" w:cs="Arial"/>
              <w:b/>
              <w:bCs/>
              <w:color w:val="595959"/>
              <w:sz w:val="20"/>
              <w:szCs w:val="20"/>
            </w:rPr>
          </w:pPr>
          <w:r w:rsidRPr="001A7DEC">
            <w:rPr>
              <w:rFonts w:ascii="Arial" w:hAnsi="Arial" w:cs="Arial"/>
              <w:b/>
              <w:bCs/>
              <w:sz w:val="20"/>
              <w:szCs w:val="20"/>
            </w:rPr>
            <w:br/>
          </w:r>
          <w:r w:rsidRPr="001A7DEC">
            <w:rPr>
              <w:rFonts w:ascii="Arial" w:hAnsi="Arial" w:cs="Arial"/>
              <w:b/>
              <w:bCs/>
              <w:color w:val="595959"/>
              <w:sz w:val="20"/>
              <w:szCs w:val="20"/>
            </w:rPr>
            <w:t>Col·legi d’Educadores i Educadors Socials de Catalunya</w:t>
          </w:r>
        </w:p>
        <w:p w:rsidR="003B1D62" w:rsidRPr="001A7DEC" w:rsidRDefault="003B1D62" w:rsidP="001A7DEC">
          <w:pPr>
            <w:pStyle w:val="Header"/>
            <w:jc w:val="right"/>
            <w:rPr>
              <w:rFonts w:ascii="Arial" w:hAnsi="Arial" w:cs="Arial"/>
              <w:color w:val="595959"/>
              <w:sz w:val="18"/>
              <w:szCs w:val="18"/>
            </w:rPr>
          </w:pPr>
          <w:r w:rsidRPr="001A7DEC">
            <w:rPr>
              <w:rFonts w:ascii="Arial" w:hAnsi="Arial" w:cs="Arial"/>
              <w:color w:val="595959"/>
              <w:sz w:val="18"/>
              <w:szCs w:val="18"/>
            </w:rPr>
            <w:t>Aragó, 141-143, 4ª planta. 08015 Barcelona</w:t>
          </w:r>
        </w:p>
        <w:p w:rsidR="003B1D62" w:rsidRDefault="003B1D62" w:rsidP="001A7DEC">
          <w:pPr>
            <w:pStyle w:val="Header"/>
            <w:jc w:val="right"/>
          </w:pPr>
          <w:r w:rsidRPr="001A7DEC">
            <w:rPr>
              <w:rFonts w:ascii="Arial" w:hAnsi="Arial" w:cs="Arial"/>
              <w:color w:val="595959"/>
              <w:sz w:val="18"/>
              <w:szCs w:val="18"/>
            </w:rPr>
            <w:t>Tel. 934 521 008 // ceesc@ceesc.cat // www.ceesc.ca</w:t>
          </w:r>
          <w:r w:rsidRPr="001A7DEC">
            <w:rPr>
              <w:rFonts w:ascii="Arial" w:hAnsi="Arial" w:cs="Arial"/>
              <w:sz w:val="18"/>
              <w:szCs w:val="18"/>
            </w:rPr>
            <w:t>t</w:t>
          </w:r>
        </w:p>
      </w:tc>
    </w:tr>
  </w:tbl>
  <w:p w:rsidR="003B1D62" w:rsidRDefault="003B1D62" w:rsidP="003E7C4F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154FE"/>
    <w:multiLevelType w:val="hybridMultilevel"/>
    <w:tmpl w:val="BE36BC3A"/>
    <w:lvl w:ilvl="0" w:tplc="EBA22EA2">
      <w:numFmt w:val="bullet"/>
      <w:lvlText w:val="□"/>
      <w:lvlJc w:val="left"/>
      <w:pPr>
        <w:ind w:left="720" w:hanging="360"/>
      </w:pPr>
      <w:rPr>
        <w:rFonts w:ascii="Palatino Linotype" w:hAnsi="Palatino Linotype" w:cs="Palatino Linotype" w:hint="default"/>
        <w:sz w:val="36"/>
        <w:szCs w:val="36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87F4986"/>
    <w:multiLevelType w:val="hybridMultilevel"/>
    <w:tmpl w:val="9876849A"/>
    <w:lvl w:ilvl="0" w:tplc="8CD0738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6EB08A2"/>
    <w:multiLevelType w:val="hybridMultilevel"/>
    <w:tmpl w:val="99168C16"/>
    <w:lvl w:ilvl="0" w:tplc="EBA22EA2">
      <w:numFmt w:val="bullet"/>
      <w:lvlText w:val="□"/>
      <w:lvlJc w:val="left"/>
      <w:pPr>
        <w:ind w:left="720" w:hanging="360"/>
      </w:pPr>
      <w:rPr>
        <w:rFonts w:ascii="Palatino Linotype" w:hAnsi="Palatino Linotype" w:cs="Palatino Linotype" w:hint="default"/>
        <w:sz w:val="36"/>
        <w:szCs w:val="36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21264AD"/>
    <w:multiLevelType w:val="hybridMultilevel"/>
    <w:tmpl w:val="FDD2E62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284"/>
  <w:hyphenationZone w:val="425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7F2D"/>
    <w:rsid w:val="0003631A"/>
    <w:rsid w:val="0007178C"/>
    <w:rsid w:val="0007304A"/>
    <w:rsid w:val="00086C9D"/>
    <w:rsid w:val="00096263"/>
    <w:rsid w:val="000C28D2"/>
    <w:rsid w:val="000D169F"/>
    <w:rsid w:val="001176B8"/>
    <w:rsid w:val="001241B4"/>
    <w:rsid w:val="001557EC"/>
    <w:rsid w:val="001A7DEC"/>
    <w:rsid w:val="001E1D58"/>
    <w:rsid w:val="001F0E33"/>
    <w:rsid w:val="0022481B"/>
    <w:rsid w:val="002A42B6"/>
    <w:rsid w:val="00331DEF"/>
    <w:rsid w:val="00341C6B"/>
    <w:rsid w:val="003706EA"/>
    <w:rsid w:val="003B1D62"/>
    <w:rsid w:val="003B4740"/>
    <w:rsid w:val="003E6759"/>
    <w:rsid w:val="003E7C4F"/>
    <w:rsid w:val="004A09D8"/>
    <w:rsid w:val="00566692"/>
    <w:rsid w:val="0059526C"/>
    <w:rsid w:val="005C13F9"/>
    <w:rsid w:val="005C7F2D"/>
    <w:rsid w:val="005D1440"/>
    <w:rsid w:val="005F3B84"/>
    <w:rsid w:val="00610448"/>
    <w:rsid w:val="0062354B"/>
    <w:rsid w:val="00633542"/>
    <w:rsid w:val="00683C71"/>
    <w:rsid w:val="006D1EB9"/>
    <w:rsid w:val="006D211A"/>
    <w:rsid w:val="00707B3A"/>
    <w:rsid w:val="00754446"/>
    <w:rsid w:val="007703E8"/>
    <w:rsid w:val="00773F8C"/>
    <w:rsid w:val="0079173F"/>
    <w:rsid w:val="007A409B"/>
    <w:rsid w:val="007A73EC"/>
    <w:rsid w:val="007B6228"/>
    <w:rsid w:val="007E4DFD"/>
    <w:rsid w:val="00825AB0"/>
    <w:rsid w:val="0083208E"/>
    <w:rsid w:val="0085076C"/>
    <w:rsid w:val="00857A80"/>
    <w:rsid w:val="008661C9"/>
    <w:rsid w:val="00881FCB"/>
    <w:rsid w:val="00884F78"/>
    <w:rsid w:val="008B04EF"/>
    <w:rsid w:val="008F4B96"/>
    <w:rsid w:val="00921923"/>
    <w:rsid w:val="00954240"/>
    <w:rsid w:val="00A21626"/>
    <w:rsid w:val="00A404CC"/>
    <w:rsid w:val="00A6789D"/>
    <w:rsid w:val="00B764A6"/>
    <w:rsid w:val="00B80E39"/>
    <w:rsid w:val="00BB72D3"/>
    <w:rsid w:val="00BE0504"/>
    <w:rsid w:val="00BF6685"/>
    <w:rsid w:val="00C11F60"/>
    <w:rsid w:val="00C336C0"/>
    <w:rsid w:val="00C341C0"/>
    <w:rsid w:val="00C8030C"/>
    <w:rsid w:val="00CC6992"/>
    <w:rsid w:val="00D15F30"/>
    <w:rsid w:val="00D76F74"/>
    <w:rsid w:val="00DB0C5C"/>
    <w:rsid w:val="00DD5370"/>
    <w:rsid w:val="00DE6ED8"/>
    <w:rsid w:val="00E33C06"/>
    <w:rsid w:val="00E375B4"/>
    <w:rsid w:val="00E84A7D"/>
    <w:rsid w:val="00E91A07"/>
    <w:rsid w:val="00E95A47"/>
    <w:rsid w:val="00F16515"/>
    <w:rsid w:val="00F40EEF"/>
    <w:rsid w:val="00F4606E"/>
    <w:rsid w:val="00F70DA6"/>
    <w:rsid w:val="00F75899"/>
    <w:rsid w:val="00FE1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7EC"/>
    <w:pPr>
      <w:spacing w:after="200" w:line="276" w:lineRule="auto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C7F2D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  <w:lang w:eastAsia="es-E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5C7F2D"/>
    <w:rPr>
      <w:rFonts w:ascii="Cambria" w:hAnsi="Cambria" w:cs="Cambria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5C7F2D"/>
    <w:pPr>
      <w:spacing w:after="0" w:line="240" w:lineRule="auto"/>
    </w:pPr>
    <w:rPr>
      <w:rFonts w:ascii="Tahoma" w:hAnsi="Tahoma" w:cs="Tahoma"/>
      <w:sz w:val="16"/>
      <w:szCs w:val="16"/>
      <w:lang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F2D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5C7F2D"/>
    <w:pPr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modifydate2">
    <w:name w:val="modifydate2"/>
    <w:uiPriority w:val="99"/>
    <w:rsid w:val="00341C6B"/>
    <w:rPr>
      <w:color w:val="auto"/>
    </w:rPr>
  </w:style>
  <w:style w:type="paragraph" w:styleId="ListParagraph">
    <w:name w:val="List Paragraph"/>
    <w:basedOn w:val="Normal"/>
    <w:uiPriority w:val="99"/>
    <w:qFormat/>
    <w:rsid w:val="0003631A"/>
    <w:pPr>
      <w:ind w:left="720"/>
    </w:pPr>
  </w:style>
  <w:style w:type="character" w:styleId="Hyperlink">
    <w:name w:val="Hyperlink"/>
    <w:basedOn w:val="DefaultParagraphFont"/>
    <w:uiPriority w:val="99"/>
    <w:rsid w:val="001F0E3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3E7C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C4F"/>
    <w:rPr>
      <w:rFonts w:ascii="Times New Roman" w:hAnsi="Times New Roman" w:cs="Times New Roman"/>
      <w:sz w:val="24"/>
      <w:szCs w:val="24"/>
      <w:lang w:val="es-ES" w:eastAsia="en-US"/>
    </w:rPr>
  </w:style>
  <w:style w:type="paragraph" w:styleId="Footer">
    <w:name w:val="footer"/>
    <w:basedOn w:val="Normal"/>
    <w:link w:val="FooterChar"/>
    <w:uiPriority w:val="99"/>
    <w:rsid w:val="003E7C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C4F"/>
    <w:rPr>
      <w:rFonts w:ascii="Times New Roman" w:hAnsi="Times New Roman" w:cs="Times New Roman"/>
      <w:sz w:val="24"/>
      <w:szCs w:val="24"/>
      <w:lang w:val="es-ES" w:eastAsia="en-US"/>
    </w:rPr>
  </w:style>
  <w:style w:type="table" w:styleId="TableGrid">
    <w:name w:val="Table Grid"/>
    <w:basedOn w:val="TableNormal"/>
    <w:uiPriority w:val="99"/>
    <w:rsid w:val="003E7C4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3509"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9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9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893511">
                          <w:marLeft w:val="0"/>
                          <w:marRight w:val="0"/>
                          <w:marTop w:val="42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106</Words>
  <Characters>586</Characters>
  <Application>Microsoft Office Outlook</Application>
  <DocSecurity>0</DocSecurity>
  <Lines>0</Lines>
  <Paragraphs>0</Paragraphs>
  <ScaleCrop>false</ScaleCrop>
  <Company>F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L’equip educatiu més enllà del docent: l’Educació Social a l’escola</dc:title>
  <dc:subject/>
  <dc:creator>VICTOR</dc:creator>
  <cp:keywords/>
  <dc:description/>
  <cp:lastModifiedBy>antonio</cp:lastModifiedBy>
  <cp:revision>2</cp:revision>
  <cp:lastPrinted>2013-12-15T15:08:00Z</cp:lastPrinted>
  <dcterms:created xsi:type="dcterms:W3CDTF">2017-05-30T09:09:00Z</dcterms:created>
  <dcterms:modified xsi:type="dcterms:W3CDTF">2017-05-30T09:09:00Z</dcterms:modified>
</cp:coreProperties>
</file>